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b w:val="0"/>
          <w:color w:val="auto"/>
          <w:sz w:val="28"/>
        </w:rPr>
        <w:id w:val="1001014073"/>
        <w:placeholder>
          <w:docPart w:val="275BAE63F0114EA8B413BD98B476B899"/>
        </w:placeholder>
        <w15:appearance w15:val="hidden"/>
      </w:sdtPr>
      <w:sdtEndPr>
        <w:rPr>
          <w:color w:val="FF0000"/>
        </w:rPr>
      </w:sdtEndPr>
      <w:sdtContent>
        <w:p w:rsidR="00026592" w:rsidRPr="00AE21DC" w:rsidRDefault="00026592" w:rsidP="00026592">
          <w:pPr>
            <w:pStyle w:val="Name"/>
            <w:ind w:left="-180"/>
            <w:rPr>
              <w:rFonts w:ascii="Copperplate Gothic Bold" w:hAnsi="Copperplate Gothic Bold"/>
              <w:b w:val="0"/>
              <w:color w:val="FFFFFF" w:themeColor="background1"/>
            </w:rPr>
          </w:pPr>
          <w:r w:rsidRPr="00AE21DC">
            <w:rPr>
              <w:rFonts w:ascii="Copperplate Gothic Bold" w:hAnsi="Copperplate Gothic Bold"/>
              <w:b w:val="0"/>
              <w:color w:val="FFFFFF" w:themeColor="background1"/>
            </w:rPr>
            <w:t xml:space="preserve"> </w:t>
          </w:r>
        </w:p>
        <w:p w:rsidR="00872D6C" w:rsidRPr="00474834" w:rsidRDefault="00676679" w:rsidP="00026592">
          <w:pPr>
            <w:pStyle w:val="Date"/>
            <w:spacing w:before="1800"/>
            <w:rPr>
              <w:color w:val="FF0000"/>
            </w:rPr>
          </w:pPr>
          <w:r w:rsidRPr="00474834">
            <w:rPr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1D8920BD" wp14:editId="30B9AD55">
                    <wp:simplePos x="0" y="0"/>
                    <wp:positionH relativeFrom="column">
                      <wp:posOffset>-474980</wp:posOffset>
                    </wp:positionH>
                    <wp:positionV relativeFrom="paragraph">
                      <wp:posOffset>805815</wp:posOffset>
                    </wp:positionV>
                    <wp:extent cx="6991614" cy="6056026"/>
                    <wp:effectExtent l="0" t="0" r="0" b="1905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991614" cy="605602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26592" w:rsidRPr="00872D6C" w:rsidRDefault="00026592" w:rsidP="00026592">
                                <w:pPr>
                                  <w:bidi/>
                                  <w:rPr>
                                    <w:rFonts w:cs="2  Titr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 w:rsidRPr="00872D6C">
                                  <w:rPr>
                                    <w:rFonts w:cs="2  Titr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مشخصات</w:t>
                                </w:r>
                                <w:r w:rsidR="00872D6C">
                                  <w:rPr>
                                    <w:rFonts w:cs="2  Titr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872D6C">
                                  <w:rPr>
                                    <w:rFonts w:cs="2  Titr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:</w:t>
                                </w:r>
                              </w:p>
                              <w:p w:rsidR="00026592" w:rsidRPr="00026592" w:rsidRDefault="00026592" w:rsidP="00D87B74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نام و نام خانوادگی:</w:t>
                                </w:r>
                                <w:r w:rsidR="007C1677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  </w:t>
                                </w:r>
                                <w:bookmarkStart w:id="0" w:name="_GoBack"/>
                                <w:r w:rsidR="007C1677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                                                   </w:t>
                                </w: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استان محل خدمت:</w:t>
                                </w:r>
                                <w:r w:rsidR="00D87B74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</w:p>
                              <w:p w:rsidR="00026592" w:rsidRPr="00026592" w:rsidRDefault="00026592" w:rsidP="007C1677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رشته تحصیلی: </w:t>
                                </w:r>
                                <w:r w:rsidR="007C1677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                                                                </w:t>
                                </w: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گروه آموزشی: </w:t>
                                </w:r>
                              </w:p>
                              <w:p w:rsidR="00026592" w:rsidRPr="00026592" w:rsidRDefault="00026592" w:rsidP="007C1677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مرتبه علمی:                                     </w:t>
                                </w:r>
                                <w:r w:rsidR="00894994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             </w:t>
                                </w:r>
                                <w:r w:rsidR="007C1677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            </w:t>
                                </w:r>
                                <w:r w:rsidR="00894994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شماره تماس:               </w:t>
                                </w:r>
                              </w:p>
                              <w:p w:rsidR="00026592" w:rsidRPr="00026592" w:rsidRDefault="00026592" w:rsidP="007C1677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آدرس ایمیل:</w:t>
                                </w:r>
                              </w:p>
                              <w:p w:rsidR="00026592" w:rsidRPr="00026592" w:rsidRDefault="00026592" w:rsidP="00026592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</w:p>
                              <w:p w:rsidR="00026592" w:rsidRPr="00026592" w:rsidRDefault="00894994" w:rsidP="00894994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تاریخ تطبیق وضعیت:</w:t>
                                </w:r>
                                <w:r w:rsidR="00026592"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               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                                    </w:t>
                                </w:r>
                                <w:r w:rsidR="0018223A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18223A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="00026592"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تاریخ تبدیل وضعیت:</w:t>
                                </w:r>
                                <w:r w:rsidR="007C1677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  </w:t>
                                </w:r>
                              </w:p>
                              <w:p w:rsidR="00894994" w:rsidRPr="00026592" w:rsidRDefault="00026592" w:rsidP="007C1677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تاریخ اعمال مدرک بعدازتاریخ22/11/139</w:t>
                                </w:r>
                                <w:r w:rsidR="007C1677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3 :                           </w:t>
                                </w:r>
                                <w:r w:rsidR="0018223A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 </w:t>
                                </w: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تاریخ هیات علمی:</w:t>
                                </w:r>
                              </w:p>
                              <w:p w:rsidR="00026592" w:rsidRPr="00026592" w:rsidRDefault="00026592" w:rsidP="00026592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</w:pP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بازه زمانی ترفیع سالانه:</w:t>
                                </w:r>
                              </w:p>
                              <w:p w:rsidR="00026592" w:rsidRPr="00026592" w:rsidRDefault="00026592" w:rsidP="00026592">
                                <w:pPr>
                                  <w:bidi/>
                                  <w:rPr>
                                    <w:rFonts w:cs="B Nazanin"/>
                                    <w:b/>
                                    <w:bCs/>
                                    <w:sz w:val="32"/>
                                    <w:szCs w:val="32"/>
                                    <w:lang w:bidi="fa-IR"/>
                                  </w:rPr>
                                </w:pP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این پرونده از تاریخ  </w:t>
                                </w:r>
                                <w:r w:rsidR="00894994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 </w:t>
                                </w: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/   /      13 </w:t>
                                </w:r>
                                <w:r w:rsidR="00872D6C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 xml:space="preserve"> </w:t>
                                </w:r>
                                <w:r w:rsidRPr="00026592">
                                  <w:rPr>
                                    <w:rFonts w:cs="B Nazanin" w:hint="cs"/>
                                    <w:b/>
                                    <w:bCs/>
                                    <w:sz w:val="32"/>
                                    <w:szCs w:val="32"/>
                                    <w:rtl/>
                                    <w:lang w:bidi="fa-IR"/>
                                  </w:rPr>
                                  <w:t>الی    /   /     13  می باشد.</w:t>
                                </w:r>
                                <w:bookmarkEnd w:id="0"/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D8920BD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26" type="#_x0000_t202" style="position:absolute;margin-left:-37.4pt;margin-top:63.45pt;width:550.5pt;height:47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" filled="f" stroked="f">
                    <v:textbox>
                      <w:txbxContent>
                        <w:p w:rsidR="00026592" w:rsidRPr="00872D6C" w:rsidRDefault="00026592" w:rsidP="00026592">
                          <w:pPr>
                            <w:bidi/>
                            <w:rPr>
                              <w:rFonts w:cs="2  Titr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872D6C">
                            <w:rPr>
                              <w:rFonts w:cs="2  Titr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مشخصات</w:t>
                          </w:r>
                          <w:r w:rsidR="00872D6C">
                            <w:rPr>
                              <w:rFonts w:cs="2  Titr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Pr="00872D6C">
                            <w:rPr>
                              <w:rFonts w:cs="2  Titr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:</w:t>
                          </w:r>
                        </w:p>
                        <w:p w:rsidR="00026592" w:rsidRPr="00026592" w:rsidRDefault="00026592" w:rsidP="00D87B74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نام و نام خانوادگی:</w:t>
                          </w:r>
                          <w:r w:rsidR="007C1677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  </w:t>
                          </w:r>
                          <w:bookmarkStart w:id="1" w:name="_GoBack"/>
                          <w:r w:rsidR="007C1677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                                                   </w:t>
                          </w: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استان محل خدمت:</w:t>
                          </w:r>
                          <w:r w:rsidR="00D87B74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026592" w:rsidRPr="00026592" w:rsidRDefault="00026592" w:rsidP="007C1677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رشته تحصیلی: </w:t>
                          </w:r>
                          <w:r w:rsidR="007C1677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                                                                </w:t>
                          </w: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گروه آموزشی: </w:t>
                          </w:r>
                        </w:p>
                        <w:p w:rsidR="00026592" w:rsidRPr="00026592" w:rsidRDefault="00026592" w:rsidP="007C1677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مرتبه علمی:                                     </w:t>
                          </w:r>
                          <w:r w:rsidR="00894994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             </w:t>
                          </w:r>
                          <w:r w:rsidR="007C1677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            </w:t>
                          </w:r>
                          <w:r w:rsidR="00894994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</w:t>
                          </w: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شماره تماس:               </w:t>
                          </w:r>
                        </w:p>
                        <w:p w:rsidR="00026592" w:rsidRPr="00026592" w:rsidRDefault="00026592" w:rsidP="007C1677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آدرس ایمیل:</w:t>
                          </w:r>
                        </w:p>
                        <w:p w:rsidR="00026592" w:rsidRPr="00026592" w:rsidRDefault="00026592" w:rsidP="00026592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</w:p>
                        <w:p w:rsidR="00026592" w:rsidRPr="00026592" w:rsidRDefault="00894994" w:rsidP="00894994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تاریخ تطبیق وضعیت:</w:t>
                          </w:r>
                          <w:r w:rsidR="00026592"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              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                                    </w:t>
                          </w:r>
                          <w:r w:rsidR="0018223A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</w:t>
                          </w:r>
                          <w:r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="0018223A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="00026592"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تاریخ تبدیل وضعیت:</w:t>
                          </w:r>
                          <w:r w:rsidR="007C1677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  </w:t>
                          </w:r>
                        </w:p>
                        <w:p w:rsidR="00894994" w:rsidRPr="00026592" w:rsidRDefault="00026592" w:rsidP="007C1677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تاریخ اعمال مدرک بعدازتاریخ22/11/139</w:t>
                          </w:r>
                          <w:r w:rsidR="007C1677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3 :                           </w:t>
                          </w:r>
                          <w:r w:rsidR="0018223A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 </w:t>
                          </w: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تاریخ هیات علمی:</w:t>
                          </w:r>
                        </w:p>
                        <w:p w:rsidR="00026592" w:rsidRPr="00026592" w:rsidRDefault="00026592" w:rsidP="00026592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</w:pP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بازه زمانی ترفیع سالانه:</w:t>
                          </w:r>
                        </w:p>
                        <w:p w:rsidR="00026592" w:rsidRPr="00026592" w:rsidRDefault="00026592" w:rsidP="00026592">
                          <w:pPr>
                            <w:bidi/>
                            <w:rPr>
                              <w:rFonts w:cs="B Nazanin"/>
                              <w:b/>
                              <w:bCs/>
                              <w:sz w:val="32"/>
                              <w:szCs w:val="32"/>
                              <w:lang w:bidi="fa-IR"/>
                            </w:rPr>
                          </w:pP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این پرونده از تاریخ  </w:t>
                          </w:r>
                          <w:r w:rsidR="00894994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 </w:t>
                          </w: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/   /      13 </w:t>
                          </w:r>
                          <w:r w:rsidR="00872D6C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 xml:space="preserve"> </w:t>
                          </w:r>
                          <w:r w:rsidRPr="00026592">
                            <w:rPr>
                              <w:rFonts w:cs="B Nazanin" w:hint="cs"/>
                              <w:b/>
                              <w:bCs/>
                              <w:sz w:val="32"/>
                              <w:szCs w:val="32"/>
                              <w:rtl/>
                              <w:lang w:bidi="fa-IR"/>
                            </w:rPr>
                            <w:t>الی    /   /     13  می باشد.</w:t>
                          </w:r>
                          <w:bookmarkEnd w:id="1"/>
                        </w:p>
                      </w:txbxContent>
                    </v:textbox>
                  </v:shape>
                </w:pict>
              </mc:Fallback>
            </mc:AlternateContent>
          </w:r>
          <w:r w:rsidR="006664E2" w:rsidRPr="00474834">
            <w:rPr>
              <w:noProof/>
              <w:color w:val="FF0000"/>
            </w:rPr>
            <w:drawing>
              <wp:anchor distT="0" distB="0" distL="114300" distR="114300" simplePos="0" relativeHeight="251658240" behindDoc="0" locked="0" layoutInCell="1" allowOverlap="1" wp14:anchorId="0F8703FA" wp14:editId="49B058AC">
                <wp:simplePos x="0" y="0"/>
                <wp:positionH relativeFrom="margin">
                  <wp:posOffset>522605</wp:posOffset>
                </wp:positionH>
                <wp:positionV relativeFrom="margin">
                  <wp:posOffset>468630</wp:posOffset>
                </wp:positionV>
                <wp:extent cx="5309870" cy="7522210"/>
                <wp:effectExtent l="0" t="0" r="0" b="0"/>
                <wp:wrapSquare wrapText="bothSides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s (3).jpg"/>
                        <pic:cNvPicPr/>
                      </pic:nvPicPr>
                      <pic:blipFill>
                        <a:blip r:embed="rId11">
                          <a:lum bright="70000" contrast="-7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2">
                                  <a14:imgEffect>
                                    <a14:backgroundRemoval t="0" b="99301" l="0" r="96591">
                                      <a14:foregroundMark x1="68750" y1="92657" x2="68750" y2="92657"/>
                                      <a14:foregroundMark x1="58523" y1="91958" x2="58523" y2="91958"/>
                                      <a14:foregroundMark x1="78977" y1="87413" x2="78977" y2="87413"/>
                                      <a14:foregroundMark x1="71591" y1="84965" x2="71591" y2="84965"/>
                                      <a14:foregroundMark x1="73295" y1="88112" x2="73295" y2="88112"/>
                                      <a14:foregroundMark x1="65909" y1="84965" x2="65909" y2="84965"/>
                                      <a14:foregroundMark x1="92045" y1="91608" x2="92045" y2="91608"/>
                                      <a14:foregroundMark x1="88636" y1="91608" x2="88636" y2="91608"/>
                                      <a14:foregroundMark x1="51705" y1="89161" x2="51705" y2="89161"/>
                                      <a14:foregroundMark x1="47727" y1="85664" x2="47727" y2="85664"/>
                                      <a14:foregroundMark x1="42045" y1="85664" x2="42045" y2="85664"/>
                                      <a14:foregroundMark x1="32955" y1="87413" x2="32955" y2="87413"/>
                                      <a14:foregroundMark x1="34659" y1="91958" x2="34659" y2="91958"/>
                                      <a14:foregroundMark x1="18750" y1="93706" x2="18750" y2="93706"/>
                                      <a14:foregroundMark x1="14205" y1="91608" x2="14205" y2="91608"/>
                                      <a14:foregroundMark x1="34659" y1="95455" x2="34659" y2="95455"/>
                                      <a14:foregroundMark x1="40341" y1="93706" x2="40341" y2="93706"/>
                                      <a14:foregroundMark x1="50568" y1="93706" x2="50568" y2="93706"/>
                                      <a14:foregroundMark x1="47159" y1="32517" x2="47159" y2="32517"/>
                                      <a14:foregroundMark x1="34659" y1="4545" x2="34659" y2="4545"/>
                                      <a14:foregroundMark x1="37500" y1="9790" x2="37500" y2="9790"/>
                                      <a14:foregroundMark x1="44318" y1="63636" x2="44318" y2="63636"/>
                                      <a14:foregroundMark x1="20455" y1="40559" x2="20455" y2="40559"/>
                                    </a14:backgroundRemoval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9870" cy="75222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74834" w:rsidRPr="00474834">
            <w:rPr>
              <w:noProof/>
              <w:color w:val="FF000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D46A9EF" wp14:editId="6AF1FB6E">
                    <wp:simplePos x="0" y="0"/>
                    <wp:positionH relativeFrom="column">
                      <wp:posOffset>-292307</wp:posOffset>
                    </wp:positionH>
                    <wp:positionV relativeFrom="paragraph">
                      <wp:posOffset>373161</wp:posOffset>
                    </wp:positionV>
                    <wp:extent cx="2368446" cy="561975"/>
                    <wp:effectExtent l="0" t="0" r="0" b="9525"/>
                    <wp:wrapNone/>
                    <wp:docPr id="9" name="Text Box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368446" cy="561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026592" w:rsidRPr="00872D6C" w:rsidRDefault="00026592">
                                <w:pPr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lang w:bidi="fa-IR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872D6C">
                                  <w:rPr>
                                    <w:rFonts w:ascii="IranNastaliq" w:hAnsi="IranNastaliq" w:cs="IranNastaliq"/>
                                    <w:b/>
                                    <w:bCs/>
                                    <w:color w:val="FFFFFF" w:themeColor="background1"/>
                                    <w:sz w:val="36"/>
                                    <w:szCs w:val="36"/>
                                    <w:rtl/>
                                    <w:lang w:bidi="fa-IR"/>
                                    <w14:textOutline w14:w="9525" w14:cap="rnd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مدیریت امور پردیس های استان تهران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D46A9EF" id="Text Box 9" o:spid="_x0000_s1027" type="#_x0000_t202" style="position:absolute;margin-left:-23pt;margin-top:29.4pt;width:186.5pt;height: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" filled="f" stroked="f">
                    <v:textbox>
                      <w:txbxContent>
                        <w:p w:rsidR="00026592" w:rsidRPr="00872D6C" w:rsidRDefault="00026592">
                          <w:pPr>
                            <w:rPr>
                              <w:rFonts w:ascii="IranNastaliq" w:hAnsi="IranNastaliq" w:cs="IranNastaliq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lang w:bidi="fa-IR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872D6C">
                            <w:rPr>
                              <w:rFonts w:ascii="IranNastaliq" w:hAnsi="IranNastaliq" w:cs="IranNastaliq"/>
                              <w:b/>
                              <w:bCs/>
                              <w:color w:val="FFFFFF" w:themeColor="background1"/>
                              <w:sz w:val="36"/>
                              <w:szCs w:val="36"/>
                              <w:rtl/>
                              <w:lang w:bidi="fa-IR"/>
                              <w14:textOutline w14:w="9525" w14:cap="rnd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مدیریت امور پردیس های استان تهران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sdtContent>
    </w:sdt>
    <w:p w:rsidR="00872D6C" w:rsidRPr="00872D6C" w:rsidRDefault="00872D6C" w:rsidP="00872D6C"/>
    <w:p w:rsidR="00872D6C" w:rsidRPr="00872D6C" w:rsidRDefault="00872D6C" w:rsidP="00872D6C"/>
    <w:p w:rsidR="00872D6C" w:rsidRPr="00872D6C" w:rsidRDefault="00872D6C" w:rsidP="00872D6C"/>
    <w:p w:rsidR="00872D6C" w:rsidRPr="00872D6C" w:rsidRDefault="00872D6C" w:rsidP="00872D6C"/>
    <w:p w:rsidR="00872D6C" w:rsidRPr="00872D6C" w:rsidRDefault="00872D6C" w:rsidP="00872D6C"/>
    <w:p w:rsidR="00872D6C" w:rsidRPr="00872D6C" w:rsidRDefault="00872D6C" w:rsidP="00872D6C"/>
    <w:p w:rsidR="00A01390" w:rsidRDefault="00A01390" w:rsidP="00AB352D">
      <w:pPr>
        <w:tabs>
          <w:tab w:val="left" w:pos="2717"/>
        </w:tabs>
      </w:pPr>
    </w:p>
    <w:p w:rsidR="00A01390" w:rsidRPr="00A01390" w:rsidRDefault="00A01390" w:rsidP="00A01390"/>
    <w:p w:rsidR="00A01390" w:rsidRPr="00A01390" w:rsidRDefault="00A01390" w:rsidP="00A01390"/>
    <w:sectPr w:rsidR="00A01390" w:rsidRPr="00A01390" w:rsidSect="001C66AD">
      <w:headerReference w:type="first" r:id="rId13"/>
      <w:footerReference w:type="first" r:id="rId14"/>
      <w:pgSz w:w="12240" w:h="15840"/>
      <w:pgMar w:top="1800" w:right="2160" w:bottom="1440" w:left="1440" w:header="720" w:footer="72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33ED" w:rsidRDefault="000F33ED" w:rsidP="001C66AD">
      <w:pPr>
        <w:spacing w:after="0" w:line="240" w:lineRule="auto"/>
      </w:pPr>
      <w:r>
        <w:separator/>
      </w:r>
    </w:p>
  </w:endnote>
  <w:endnote w:type="continuationSeparator" w:id="0">
    <w:p w:rsidR="000F33ED" w:rsidRDefault="000F33ED" w:rsidP="001C66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B40F006-A0E6-46EA-8595-7EBD96EF25BF}"/>
    <w:embedBold r:id="rId2" w:fontKey="{868D4F74-7F8E-4B9E-B9F6-B86369631FF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E4DFE19-5C18-48ED-A8E5-D9CC3C08E0D8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4" w:fontKey="{574819E9-9D05-4E16-918B-A1258DD2C059}"/>
    <w:embedBold r:id="rId5" w:fontKey="{CB7AD3E6-4A61-4318-9EEF-D37A905BCDCB}"/>
    <w:embedItalic r:id="rId6" w:fontKey="{62BFD773-18E6-4048-B9DE-FD23B7CAABD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6076CEDE-0815-4D24-B2B2-04F77A230D8B}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  <w:embedRegular r:id="rId8" w:fontKey="{829BFA8C-481A-4B54-A4B2-E6EBE7661DB9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941E5ACF-4504-44F9-A686-634985D62EC2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0" w:fontKey="{10B6A073-B9A2-4ED5-BBFA-1FEF08C471C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71A806D2-3599-4CF3-A498-3FB5F87D2CBE}"/>
    <w:embedBold r:id="rId12" w:fontKey="{2E471D3B-6D7B-45CA-9580-DA3F0497F24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1763" w:rsidRDefault="00872D6C" w:rsidP="00A01390">
    <w:pPr>
      <w:pStyle w:val="Footer"/>
      <w:ind w:left="-1418" w:firstLine="709"/>
    </w:pPr>
    <w:r w:rsidRPr="005D160E">
      <w:rPr>
        <w:noProof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5966C3CD" wp14:editId="56726B09">
              <wp:simplePos x="0" y="0"/>
              <wp:positionH relativeFrom="column">
                <wp:posOffset>-1234440</wp:posOffset>
              </wp:positionH>
              <wp:positionV relativeFrom="paragraph">
                <wp:posOffset>-266606</wp:posOffset>
              </wp:positionV>
              <wp:extent cx="7751447" cy="483870"/>
              <wp:effectExtent l="0" t="0" r="20955" b="11430"/>
              <wp:wrapNone/>
              <wp:docPr id="1485" name="Group 221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7751447" cy="483870"/>
                        <a:chOff x="0" y="0"/>
                        <a:chExt cx="4909" cy="305"/>
                      </a:xfrm>
                      <a:solidFill>
                        <a:schemeClr val="accent5">
                          <a:lumMod val="75000"/>
                        </a:schemeClr>
                      </a:solidFill>
                    </wpg:grpSpPr>
                    <wps:wsp>
                      <wps:cNvPr id="1486" name="Freeform 222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110" y="104"/>
                          <a:ext cx="799" cy="201"/>
                        </a:xfrm>
                        <a:custGeom>
                          <a:avLst/>
                          <a:gdLst>
                            <a:gd name="T0" fmla="*/ 693 w 799"/>
                            <a:gd name="T1" fmla="*/ 0 h 201"/>
                            <a:gd name="T2" fmla="*/ 586 w 799"/>
                            <a:gd name="T3" fmla="*/ 0 h 201"/>
                            <a:gd name="T4" fmla="*/ 0 w 799"/>
                            <a:gd name="T5" fmla="*/ 0 h 201"/>
                            <a:gd name="T6" fmla="*/ 0 w 799"/>
                            <a:gd name="T7" fmla="*/ 201 h 201"/>
                            <a:gd name="T8" fmla="*/ 586 w 799"/>
                            <a:gd name="T9" fmla="*/ 201 h 201"/>
                            <a:gd name="T10" fmla="*/ 693 w 799"/>
                            <a:gd name="T11" fmla="*/ 201 h 201"/>
                            <a:gd name="T12" fmla="*/ 799 w 799"/>
                            <a:gd name="T13" fmla="*/ 101 h 201"/>
                            <a:gd name="T14" fmla="*/ 693 w 799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799" h="201">
                              <a:moveTo>
                                <a:pt x="693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693" y="201"/>
                              </a:lnTo>
                              <a:lnTo>
                                <a:pt x="799" y="101"/>
                              </a:lnTo>
                              <a:lnTo>
                                <a:pt x="693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7" name="Freeform 223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4341" cy="194"/>
                        </a:xfrm>
                        <a:custGeom>
                          <a:avLst/>
                          <a:gdLst>
                            <a:gd name="T0" fmla="*/ 4341 w 4341"/>
                            <a:gd name="T1" fmla="*/ 0 h 194"/>
                            <a:gd name="T2" fmla="*/ 0 w 4341"/>
                            <a:gd name="T3" fmla="*/ 0 h 194"/>
                            <a:gd name="T4" fmla="*/ 0 w 4341"/>
                            <a:gd name="T5" fmla="*/ 194 h 194"/>
                            <a:gd name="T6" fmla="*/ 4341 w 4341"/>
                            <a:gd name="T7" fmla="*/ 194 h 194"/>
                            <a:gd name="T8" fmla="*/ 4341 w 4341"/>
                            <a:gd name="T9" fmla="*/ 0 h 194"/>
                            <a:gd name="T10" fmla="*/ 4341 w 4341"/>
                            <a:gd name="T11" fmla="*/ 0 h 19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341" h="194">
                              <a:moveTo>
                                <a:pt x="4341" y="0"/>
                              </a:moveTo>
                              <a:lnTo>
                                <a:pt x="0" y="0"/>
                              </a:lnTo>
                              <a:lnTo>
                                <a:pt x="0" y="194"/>
                              </a:lnTo>
                              <a:lnTo>
                                <a:pt x="4341" y="194"/>
                              </a:lnTo>
                              <a:lnTo>
                                <a:pt x="4341" y="0"/>
                              </a:lnTo>
                              <a:lnTo>
                                <a:pt x="4341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8" name="Freeform 224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0"/>
                          <a:ext cx="265" cy="305"/>
                        </a:xfrm>
                        <a:custGeom>
                          <a:avLst/>
                          <a:gdLst>
                            <a:gd name="T0" fmla="*/ 265 w 265"/>
                            <a:gd name="T1" fmla="*/ 196 h 305"/>
                            <a:gd name="T2" fmla="*/ 0 w 265"/>
                            <a:gd name="T3" fmla="*/ 305 h 305"/>
                            <a:gd name="T4" fmla="*/ 0 w 265"/>
                            <a:gd name="T5" fmla="*/ 108 h 305"/>
                            <a:gd name="T6" fmla="*/ 265 w 265"/>
                            <a:gd name="T7" fmla="*/ 0 h 305"/>
                            <a:gd name="T8" fmla="*/ 265 w 265"/>
                            <a:gd name="T9" fmla="*/ 196 h 305"/>
                            <a:gd name="T10" fmla="*/ 265 w 265"/>
                            <a:gd name="T11" fmla="*/ 196 h 305"/>
                            <a:gd name="T12" fmla="*/ 265 w 265"/>
                            <a:gd name="T13" fmla="*/ 196 h 3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65" h="305">
                              <a:moveTo>
                                <a:pt x="265" y="196"/>
                              </a:moveTo>
                              <a:lnTo>
                                <a:pt x="0" y="305"/>
                              </a:lnTo>
                              <a:lnTo>
                                <a:pt x="0" y="108"/>
                              </a:lnTo>
                              <a:lnTo>
                                <a:pt x="265" y="0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lnTo>
                                <a:pt x="265" y="196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89" name="Freeform 225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4076" y="104"/>
                          <a:ext cx="807" cy="201"/>
                        </a:xfrm>
                        <a:custGeom>
                          <a:avLst/>
                          <a:gdLst>
                            <a:gd name="T0" fmla="*/ 701 w 807"/>
                            <a:gd name="T1" fmla="*/ 0 h 201"/>
                            <a:gd name="T2" fmla="*/ 586 w 807"/>
                            <a:gd name="T3" fmla="*/ 0 h 201"/>
                            <a:gd name="T4" fmla="*/ 0 w 807"/>
                            <a:gd name="T5" fmla="*/ 0 h 201"/>
                            <a:gd name="T6" fmla="*/ 0 w 807"/>
                            <a:gd name="T7" fmla="*/ 201 h 201"/>
                            <a:gd name="T8" fmla="*/ 586 w 807"/>
                            <a:gd name="T9" fmla="*/ 201 h 201"/>
                            <a:gd name="T10" fmla="*/ 701 w 807"/>
                            <a:gd name="T11" fmla="*/ 201 h 201"/>
                            <a:gd name="T12" fmla="*/ 807 w 807"/>
                            <a:gd name="T13" fmla="*/ 101 h 201"/>
                            <a:gd name="T14" fmla="*/ 701 w 807"/>
                            <a:gd name="T15" fmla="*/ 0 h 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807" h="201">
                              <a:moveTo>
                                <a:pt x="701" y="0"/>
                              </a:moveTo>
                              <a:lnTo>
                                <a:pt x="586" y="0"/>
                              </a:lnTo>
                              <a:lnTo>
                                <a:pt x="0" y="0"/>
                              </a:lnTo>
                              <a:lnTo>
                                <a:pt x="0" y="201"/>
                              </a:lnTo>
                              <a:lnTo>
                                <a:pt x="586" y="201"/>
                              </a:lnTo>
                              <a:lnTo>
                                <a:pt x="701" y="201"/>
                              </a:lnTo>
                              <a:lnTo>
                                <a:pt x="807" y="101"/>
                              </a:lnTo>
                              <a:lnTo>
                                <a:pt x="701" y="0"/>
                              </a:lnTo>
                              <a:close/>
                            </a:path>
                          </a:pathLst>
                        </a:custGeom>
                        <a:grp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ACF4A9" id="Group 221" o:spid="_x0000_s1026" style="position:absolute;margin-left:-97.2pt;margin-top:-21pt;width:610.35pt;height:38.1pt;z-index:251653120;mso-width-relative:margin;mso-height-relative:margin" coordsize="4909,3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">
              <v:shape id="Freeform 222" o:spid="_x0000_s1027" style="position:absolute;left:4110;top:104;width:799;height:201;visibility:visible;mso-wrap-style:square;v-text-anchor:top" coordsize="79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" path="m693,l586,,,,,201r586,l693,201,799,101,693,xe" filled="f">
                <v:path arrowok="t" o:connecttype="custom" o:connectlocs="693,0;586,0;0,0;0,201;586,201;693,201;799,101;693,0" o:connectangles="0,0,0,0,0,0,0,0"/>
              </v:shape>
              <v:shape id="Freeform 223" o:spid="_x0000_s1028" style="position:absolute;width:4341;height:194;visibility:visible;mso-wrap-style:square;v-text-anchor:top" coordsize="4341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" path="m4341,l,,,194r4341,l4341,r,xe" filled="f">
                <v:path arrowok="t" o:connecttype="custom" o:connectlocs="4341,0;0,0;0,194;4341,194;4341,0;4341,0" o:connectangles="0,0,0,0,0,0"/>
              </v:shape>
              <v:shape id="Freeform 224" o:spid="_x0000_s1029" style="position:absolute;left:4076;width:265;height:305;visibility:visible;mso-wrap-style:square;v-text-anchor:top" coordsize="265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" path="m265,196l,305,,108,265,r,196l265,196r,xe" filled="f">
                <v:path arrowok="t" o:connecttype="custom" o:connectlocs="265,196;0,305;0,108;265,0;265,196;265,196;265,196" o:connectangles="0,0,0,0,0,0,0"/>
              </v:shape>
              <v:shape id="Freeform 225" o:spid="_x0000_s1030" style="position:absolute;left:4076;top:104;width:807;height:201;visibility:visible;mso-wrap-style:square;v-text-anchor:top" coordsize="807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" path="m701,l586,,,,,201r586,l701,201,807,101,701,xe" filled="f">
                <v:path arrowok="t" o:connecttype="custom" o:connectlocs="701,0;586,0;0,0;0,201;586,201;701,201;807,101;701,0" o:connectangles="0,0,0,0,0,0,0,0"/>
              </v:shape>
            </v:group>
          </w:pict>
        </mc:Fallback>
      </mc:AlternateContent>
    </w:r>
    <w:r w:rsidR="00FA01D3" w:rsidRPr="00FA01D3">
      <w:rPr>
        <w:noProof/>
      </w:rPr>
      <w:drawing>
        <wp:anchor distT="0" distB="0" distL="114300" distR="114300" simplePos="0" relativeHeight="251681792" behindDoc="0" locked="0" layoutInCell="1" allowOverlap="1" wp14:anchorId="7E8110C2" wp14:editId="386CD02C">
          <wp:simplePos x="0" y="0"/>
          <wp:positionH relativeFrom="column">
            <wp:posOffset>-387670</wp:posOffset>
          </wp:positionH>
          <wp:positionV relativeFrom="paragraph">
            <wp:posOffset>-566078</wp:posOffset>
          </wp:positionV>
          <wp:extent cx="208976" cy="208976"/>
          <wp:effectExtent l="0" t="0" r="0" b="635"/>
          <wp:wrapNone/>
          <wp:docPr id="2044" name="Graphic 16" descr="Marker">
            <a:extLst xmlns:a="http://schemas.openxmlformats.org/drawingml/2006/main">
              <a:ext uri="{FF2B5EF4-FFF2-40B4-BE49-F238E27FC236}">
                <a16:creationId xmlns:a16="http://schemas.microsoft.com/office/drawing/2014/main" id="{969C8A47-C76F-436F-9D6D-C3F47102999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Graphic 16" descr="Marker">
                    <a:extLst>
                      <a:ext uri="{FF2B5EF4-FFF2-40B4-BE49-F238E27FC236}">
                        <a16:creationId xmlns:a16="http://schemas.microsoft.com/office/drawing/2014/main" id="{969C8A47-C76F-436F-9D6D-C3F47102999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" cy="2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87884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7AFED4" wp14:editId="268ED280">
              <wp:simplePos x="0" y="0"/>
              <wp:positionH relativeFrom="column">
                <wp:posOffset>2512097</wp:posOffset>
              </wp:positionH>
              <wp:positionV relativeFrom="paragraph">
                <wp:posOffset>-546210</wp:posOffset>
              </wp:positionV>
              <wp:extent cx="1167397" cy="240665"/>
              <wp:effectExtent l="0" t="0" r="0" b="6985"/>
              <wp:wrapNone/>
              <wp:docPr id="2047" name="Rectangle 20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7397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40031" w:rsidRPr="00B87884" w:rsidRDefault="00340031" w:rsidP="00B87884">
                          <w:pPr>
                            <w:ind w:right="-27"/>
                            <w:rPr>
                              <w:sz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06C301C9" id="Rectangle 2047" o:spid="_x0000_s1029" style="position:absolute;margin-left:197.8pt;margin-top:-43pt;width:91.9pt;height:18.9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" filled="f" stroked="f" strokeweight="1pt">
              <v:textbox inset="0,0,0,0">
                <w:txbxContent>
                  <w:p w:rsidR="00340031" w:rsidRPr="00B87884" w:rsidRDefault="00340031" w:rsidP="00B87884">
                    <w:pPr>
                      <w:ind w:right="-27"/>
                      <w:rPr>
                        <w:sz w:val="18"/>
                      </w:rPr>
                    </w:pP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33ED" w:rsidRDefault="000F33ED" w:rsidP="001C66AD">
      <w:pPr>
        <w:spacing w:after="0" w:line="240" w:lineRule="auto"/>
      </w:pPr>
      <w:r>
        <w:separator/>
      </w:r>
    </w:p>
  </w:footnote>
  <w:footnote w:type="continuationSeparator" w:id="0">
    <w:p w:rsidR="000F33ED" w:rsidRDefault="000F33ED" w:rsidP="001C66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55681" w:rsidRDefault="00A01390">
    <w:pPr>
      <w:pStyle w:val="Header"/>
    </w:pPr>
    <w:r>
      <w:drawing>
        <wp:anchor distT="0" distB="0" distL="114300" distR="114300" simplePos="0" relativeHeight="251685888" behindDoc="0" locked="0" layoutInCell="1" allowOverlap="1" wp14:anchorId="395547CD" wp14:editId="17B044F6">
          <wp:simplePos x="0" y="0"/>
          <wp:positionH relativeFrom="column">
            <wp:posOffset>-52101</wp:posOffset>
          </wp:positionH>
          <wp:positionV relativeFrom="paragraph">
            <wp:posOffset>-375306</wp:posOffset>
          </wp:positionV>
          <wp:extent cx="1033780" cy="1465580"/>
          <wp:effectExtent l="0" t="0" r="0" b="1270"/>
          <wp:wrapSquare wrapText="bothSides"/>
          <wp:docPr id="2042" name="Picture 2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halkSketch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780" cy="146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352D">
      <mc:AlternateContent>
        <mc:Choice Requires="wps">
          <w:drawing>
            <wp:anchor distT="0" distB="0" distL="114300" distR="114300" simplePos="0" relativeHeight="251686912" behindDoc="0" locked="0" layoutInCell="1" allowOverlap="1" wp14:anchorId="605261C3" wp14:editId="537D7238">
              <wp:simplePos x="0" y="0"/>
              <wp:positionH relativeFrom="column">
                <wp:posOffset>3072525</wp:posOffset>
              </wp:positionH>
              <wp:positionV relativeFrom="paragraph">
                <wp:posOffset>-587399</wp:posOffset>
              </wp:positionV>
              <wp:extent cx="1943244" cy="931653"/>
              <wp:effectExtent l="0" t="0" r="0" b="1905"/>
              <wp:wrapNone/>
              <wp:docPr id="2222" name="Text Box 2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244" cy="9316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AB352D" w:rsidRPr="00474834" w:rsidRDefault="00AB352D">
                          <w:pPr>
                            <w:rPr>
                              <w:rFonts w:ascii="IranNastaliq" w:hAnsi="IranNastaliq" w:cs="IranNastaliq"/>
                              <w:color w:val="FFFFFF" w:themeColor="background1"/>
                              <w:sz w:val="72"/>
                              <w:szCs w:val="72"/>
                              <w:lang w:bidi="fa-IR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474834">
                            <w:rPr>
                              <w:rFonts w:ascii="IranNastaliq" w:hAnsi="IranNastaliq" w:cs="IranNastaliq"/>
                              <w:color w:val="FFFFFF" w:themeColor="background1"/>
                              <w:sz w:val="72"/>
                              <w:szCs w:val="72"/>
                              <w:rtl/>
                              <w:lang w:bidi="fa-IR"/>
                              <w14:textOutline w14:w="9525" w14:cap="rnd" w14:cmpd="sng" w14:algn="ctr">
                                <w14:solidFill>
                                  <w14:schemeClr w14:val="tx1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باسمه تعالی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5261C3" id="_x0000_t202" coordsize="21600,21600" o:spt="202" path="m,l,21600r21600,l21600,xe">
              <v:stroke joinstyle="miter"/>
              <v:path gradientshapeok="t" o:connecttype="rect"/>
            </v:shapetype>
            <v:shape id="Text Box 2222" o:spid="_x0000_s1028" type="#_x0000_t202" style="position:absolute;margin-left:241.95pt;margin-top:-46.25pt;width:153pt;height:73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" filled="f" stroked="f">
              <v:textbox>
                <w:txbxContent>
                  <w:p w:rsidR="00AB352D" w:rsidRPr="00474834" w:rsidRDefault="00AB352D">
                    <w:pPr>
                      <w:rPr>
                        <w:rFonts w:ascii="IranNastaliq" w:hAnsi="IranNastaliq" w:cs="IranNastaliq"/>
                        <w:color w:val="FFFFFF" w:themeColor="background1"/>
                        <w:sz w:val="72"/>
                        <w:szCs w:val="72"/>
                        <w:lang w:bidi="fa-IR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</w:pPr>
                    <w:r w:rsidRPr="00474834">
                      <w:rPr>
                        <w:rFonts w:ascii="IranNastaliq" w:hAnsi="IranNastaliq" w:cs="IranNastaliq"/>
                        <w:color w:val="FFFFFF" w:themeColor="background1"/>
                        <w:sz w:val="72"/>
                        <w:szCs w:val="72"/>
                        <w:rtl/>
                        <w:lang w:bidi="fa-IR"/>
                        <w14:textOutline w14:w="9525" w14:cap="rnd" w14:cmpd="sng" w14:algn="ctr">
                          <w14:solidFill>
                            <w14:schemeClr w14:val="tx1"/>
                          </w14:solidFill>
                          <w14:prstDash w14:val="solid"/>
                          <w14:bevel/>
                        </w14:textOutline>
                      </w:rPr>
                      <w:t>باسمه تعالی</w:t>
                    </w:r>
                  </w:p>
                </w:txbxContent>
              </v:textbox>
            </v:shape>
          </w:pict>
        </mc:Fallback>
      </mc:AlternateContent>
    </w:r>
    <w:r w:rsidR="00872D6C">
      <mc:AlternateContent>
        <mc:Choice Requires="wpg">
          <w:drawing>
            <wp:anchor distT="0" distB="0" distL="114300" distR="114300" simplePos="0" relativeHeight="251684864" behindDoc="0" locked="0" layoutInCell="1" allowOverlap="1" wp14:anchorId="0E93BC44" wp14:editId="54AA4216">
              <wp:simplePos x="0" y="0"/>
              <wp:positionH relativeFrom="column">
                <wp:posOffset>-508958</wp:posOffset>
              </wp:positionH>
              <wp:positionV relativeFrom="paragraph">
                <wp:posOffset>-457200</wp:posOffset>
              </wp:positionV>
              <wp:extent cx="1932316" cy="2413000"/>
              <wp:effectExtent l="0" t="0" r="0" b="6350"/>
              <wp:wrapNone/>
              <wp:docPr id="6" name="Group 6">
                <a:extLst xmlns:a="http://schemas.openxmlformats.org/drawingml/2006/main">
                  <a:ext uri="{FF2B5EF4-FFF2-40B4-BE49-F238E27FC236}">
                    <a16:creationId xmlns:a16="http://schemas.microsoft.com/office/drawing/2014/main" id="{905C7743-F943-4646-9060-A2B5818F0A66}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932316" cy="2413000"/>
                        <a:chOff x="411163" y="0"/>
                        <a:chExt cx="1108" cy="1520"/>
                      </a:xfrm>
                    </wpg:grpSpPr>
                    <wps:wsp>
                      <wps:cNvPr id="7" name="Freeform 213">
                        <a:extLst>
                          <a:ext uri="{FF2B5EF4-FFF2-40B4-BE49-F238E27FC236}">
                            <a16:creationId xmlns:a16="http://schemas.microsoft.com/office/drawing/2014/main" id="{9D082FE6-D326-4627-81A1-B0FBC24A9AD1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48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10 h 1472"/>
                            <a:gd name="T4" fmla="*/ 553 w 1108"/>
                            <a:gd name="T5" fmla="*/ 1472 h 1472"/>
                            <a:gd name="T6" fmla="*/ 1108 w 1108"/>
                            <a:gd name="T7" fmla="*/ 1110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10"/>
                              </a:lnTo>
                              <a:lnTo>
                                <a:pt x="553" y="1472"/>
                              </a:lnTo>
                              <a:lnTo>
                                <a:pt x="1108" y="1110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8" name="Freeform 214">
                        <a:extLst>
                          <a:ext uri="{FF2B5EF4-FFF2-40B4-BE49-F238E27FC236}">
                            <a16:creationId xmlns:a16="http://schemas.microsoft.com/office/drawing/2014/main" id="{518D42B2-8E1F-4719-AB5D-F90B9E79522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411163" y="0"/>
                          <a:ext cx="1108" cy="1472"/>
                        </a:xfrm>
                        <a:custGeom>
                          <a:avLst/>
                          <a:gdLst>
                            <a:gd name="T0" fmla="*/ 0 w 1108"/>
                            <a:gd name="T1" fmla="*/ 0 h 1472"/>
                            <a:gd name="T2" fmla="*/ 0 w 1108"/>
                            <a:gd name="T3" fmla="*/ 1109 h 1472"/>
                            <a:gd name="T4" fmla="*/ 553 w 1108"/>
                            <a:gd name="T5" fmla="*/ 1472 h 1472"/>
                            <a:gd name="T6" fmla="*/ 1108 w 1108"/>
                            <a:gd name="T7" fmla="*/ 1109 h 1472"/>
                            <a:gd name="T8" fmla="*/ 1108 w 1108"/>
                            <a:gd name="T9" fmla="*/ 0 h 1472"/>
                            <a:gd name="T10" fmla="*/ 0 w 1108"/>
                            <a:gd name="T11" fmla="*/ 0 h 147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08" h="1472">
                              <a:moveTo>
                                <a:pt x="0" y="0"/>
                              </a:moveTo>
                              <a:lnTo>
                                <a:pt x="0" y="1109"/>
                              </a:lnTo>
                              <a:lnTo>
                                <a:pt x="553" y="1472"/>
                              </a:lnTo>
                              <a:lnTo>
                                <a:pt x="1108" y="1109"/>
                              </a:lnTo>
                              <a:lnTo>
                                <a:pt x="110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9ACD1B9" id="Group 6" o:spid="_x0000_s1026" style="position:absolute;margin-left:-40.1pt;margin-top:-36pt;width:152.15pt;height:190pt;z-index:251684864;mso-width-relative:margin" coordorigin="411163" coordsize="1108,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">
              <o:lock v:ext="edit" aspectratio="t"/>
              <v:shape id="Freeform 213" o:spid="_x0000_s1027" style="position:absolute;left:411163;top:48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" path="m,l,1110r553,362l1108,1110,1108,,,xe" fillcolor="#bbbdbf [3208]" stroked="f">
                <v:path arrowok="t" o:connecttype="custom" o:connectlocs="0,0;0,1110;553,1472;1108,1110;1108,0;0,0" o:connectangles="0,0,0,0,0,0"/>
              </v:shape>
              <v:shape id="Freeform 214" o:spid="_x0000_s1028" style="position:absolute;left:411163;width:1108;height:1472;visibility:visible;mso-wrap-style:square;v-text-anchor:top" coordsize="1108,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" path="m,l,1109r553,363l1108,1109,1108,,,xe" fillcolor="#32416e [3215]" stroked="f">
                <v:path arrowok="t" o:connecttype="custom" o:connectlocs="0,0;0,1109;553,1472;1108,1109;1108,0;0,0" o:connectangles="0,0,0,0,0,0"/>
              </v:shape>
            </v:group>
          </w:pict>
        </mc:Fallback>
      </mc:AlternateContent>
    </w:r>
    <w:r w:rsidR="00743CDA">
      <mc:AlternateContent>
        <mc:Choice Requires="wps">
          <w:drawing>
            <wp:anchor distT="0" distB="0" distL="114300" distR="114300" simplePos="0" relativeHeight="251683840" behindDoc="0" locked="0" layoutInCell="1" allowOverlap="1" wp14:anchorId="22B6277A" wp14:editId="411532DC">
              <wp:simplePos x="0" y="0"/>
              <wp:positionH relativeFrom="column">
                <wp:posOffset>-1032264</wp:posOffset>
              </wp:positionH>
              <wp:positionV relativeFrom="paragraph">
                <wp:posOffset>-456565</wp:posOffset>
              </wp:positionV>
              <wp:extent cx="7870190" cy="1795145"/>
              <wp:effectExtent l="0" t="0" r="0" b="0"/>
              <wp:wrapNone/>
              <wp:docPr id="3" name="Freeform 218">
                <a:extLst xmlns:a="http://schemas.openxmlformats.org/drawingml/2006/main">
                  <a:ext uri="{FF2B5EF4-FFF2-40B4-BE49-F238E27FC236}">
                    <a16:creationId xmlns:a16="http://schemas.microsoft.com/office/drawing/2014/main" id="{6A52DBA3-FF1A-4A01-9523-4F1EB800412C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870190" cy="1795145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  <a:gd name="connsiteX0" fmla="*/ 0 w 10432"/>
                          <a:gd name="connsiteY0" fmla="*/ 0 h 10000"/>
                          <a:gd name="connsiteX1" fmla="*/ 0 w 10432"/>
                          <a:gd name="connsiteY1" fmla="*/ 10000 h 10000"/>
                          <a:gd name="connsiteX2" fmla="*/ 10000 w 10432"/>
                          <a:gd name="connsiteY2" fmla="*/ 462 h 10000"/>
                          <a:gd name="connsiteX3" fmla="*/ 10432 w 10432"/>
                          <a:gd name="connsiteY3" fmla="*/ 0 h 10000"/>
                          <a:gd name="connsiteX4" fmla="*/ 0 w 10432"/>
                          <a:gd name="connsiteY4" fmla="*/ 0 h 10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</a:cxnLst>
                        <a:rect l="l" t="t" r="r" b="b"/>
                        <a:pathLst>
                          <a:path w="10432" h="10000">
                            <a:moveTo>
                              <a:pt x="0" y="0"/>
                            </a:moveTo>
                            <a:lnTo>
                              <a:pt x="0" y="10000"/>
                            </a:lnTo>
                            <a:lnTo>
                              <a:pt x="10000" y="462"/>
                            </a:lnTo>
                            <a:lnTo>
                              <a:pt x="10432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4">
                          <a:alpha val="48000"/>
                        </a:schemeClr>
                      </a:solidFill>
                      <a:ln>
                        <a:noFill/>
                      </a:ln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47D38F95" id="Freeform 218" o:spid="_x0000_s1026" style="position:absolute;margin-left:-81.3pt;margin-top:-35.95pt;width:619.7pt;height:141.3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10432,1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" path="m,l,10000,10000,462,10432,,,xe" fillcolor="#7b97b7 [3207]" stroked="f">
              <v:fill opacity="31354f"/>
              <v:path arrowok="t" o:connecttype="custom" o:connectlocs="0,0;0,1795145;7544277,82936;7870190,0;0,0" o:connectangles="0,0,0,0,0"/>
            </v:shape>
          </w:pict>
        </mc:Fallback>
      </mc:AlternateContent>
    </w:r>
    <w:r w:rsidR="00743CDA" w:rsidRPr="00DE6AE4">
      <w:drawing>
        <wp:anchor distT="0" distB="0" distL="114300" distR="114300" simplePos="0" relativeHeight="251649535" behindDoc="0" locked="0" layoutInCell="1" allowOverlap="1" wp14:anchorId="654CFCF5" wp14:editId="55913771">
          <wp:simplePos x="0" y="0"/>
          <wp:positionH relativeFrom="column">
            <wp:posOffset>-1037101</wp:posOffset>
          </wp:positionH>
          <wp:positionV relativeFrom="paragraph">
            <wp:posOffset>-457200</wp:posOffset>
          </wp:positionV>
          <wp:extent cx="8303028" cy="1795145"/>
          <wp:effectExtent l="0" t="0" r="0" b="0"/>
          <wp:wrapNone/>
          <wp:docPr id="2043" name="Picture 3">
            <a:extLst xmlns:a="http://schemas.openxmlformats.org/drawingml/2006/main">
              <a:ext uri="{FF2B5EF4-FFF2-40B4-BE49-F238E27FC236}">
                <a16:creationId xmlns:a16="http://schemas.microsoft.com/office/drawing/2014/main" id="{E94E12D8-4414-4930-8497-889D66466FE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>
                    <a:extLst>
                      <a:ext uri="{FF2B5EF4-FFF2-40B4-BE49-F238E27FC236}">
                        <a16:creationId xmlns:a16="http://schemas.microsoft.com/office/drawing/2014/main" id="{E94E12D8-4414-4930-8497-889D66466FE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grayscl/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18000"/>
                            </a14:imgEffect>
                            <a14:imgEffect>
                              <a14:colorTemperature colorTemp="8683"/>
                            </a14:imgEffect>
                            <a14:imgEffect>
                              <a14:saturation sat="101000"/>
                            </a14:imgEffect>
                            <a14:imgEffect>
                              <a14:brightnessContrast bright="9000" contrast="9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8" t="30609" b="30225"/>
                  <a:stretch/>
                </pic:blipFill>
                <pic:spPr>
                  <a:xfrm>
                    <a:off x="0" y="0"/>
                    <a:ext cx="8303028" cy="1795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1763">
      <mc:AlternateContent>
        <mc:Choice Requires="wps">
          <w:drawing>
            <wp:anchor distT="0" distB="0" distL="114300" distR="114300" simplePos="0" relativeHeight="251644926" behindDoc="0" locked="0" layoutInCell="1" allowOverlap="1" wp14:anchorId="3F08CE3B" wp14:editId="4FDC81A7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791450" cy="1854200"/>
              <wp:effectExtent l="0" t="0" r="6350" b="0"/>
              <wp:wrapNone/>
              <wp:docPr id="2" name="Freeform 218">
                <a:extLst xmlns:a="http://schemas.openxmlformats.org/drawingml/2006/main">
                  <a:ext uri="{FF2B5EF4-FFF2-40B4-BE49-F238E27FC236}">
                    <a16:creationId xmlns:a16="http://schemas.microsoft.com/office/drawing/2014/main" id="{3B5C3972-EEC6-434D-99E8-F25FABB48F15}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91450" cy="1854200"/>
                      </a:xfrm>
                      <a:custGeom>
                        <a:avLst/>
                        <a:gdLst>
                          <a:gd name="T0" fmla="*/ 0 w 4908"/>
                          <a:gd name="T1" fmla="*/ 0 h 1168"/>
                          <a:gd name="T2" fmla="*/ 0 w 4908"/>
                          <a:gd name="T3" fmla="*/ 1168 h 1168"/>
                          <a:gd name="T4" fmla="*/ 4908 w 4908"/>
                          <a:gd name="T5" fmla="*/ 54 h 1168"/>
                          <a:gd name="T6" fmla="*/ 4908 w 4908"/>
                          <a:gd name="T7" fmla="*/ 0 h 1168"/>
                          <a:gd name="T8" fmla="*/ 0 w 4908"/>
                          <a:gd name="T9" fmla="*/ 0 h 11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908" h="1168">
                            <a:moveTo>
                              <a:pt x="0" y="0"/>
                            </a:moveTo>
                            <a:lnTo>
                              <a:pt x="0" y="1168"/>
                            </a:lnTo>
                            <a:lnTo>
                              <a:pt x="4908" y="54"/>
                            </a:lnTo>
                            <a:lnTo>
                              <a:pt x="4908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5"/>
                      </a:solidFill>
                      <a:ln>
                        <a:noFill/>
                      </a:ln>
                      <a:extLst/>
                    </wps:spPr>
                    <wps:bodyPr vert="horz" wrap="square" lIns="91440" tIns="45720" rIns="91440" bIns="45720" numCol="1" anchor="t" anchorCtr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</wp:anchor>
          </w:drawing>
        </mc:Choice>
        <mc:Fallback>
          <w:pict>
            <v:shape w14:anchorId="2EA17B97" id="Freeform 218" o:spid="_x0000_s1026" style="position:absolute;margin-left:-1in;margin-top:-36pt;width:613.5pt;height:146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908,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" path="m,l,1168,4908,54r,-54l,xe" fillcolor="#bbbdbf [3208]" stroked="f">
              <v:path arrowok="t" o:connecttype="custom" o:connectlocs="0,0;0,1854200;7791450,85725;7791450,0;0,0" o:connectangles="0,0,0,0,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69BCB2B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666EEF74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E990C79C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2"/>
  </w:num>
  <w:num w:numId="2">
    <w:abstractNumId w:val="8"/>
  </w:num>
  <w:num w:numId="3">
    <w:abstractNumId w:val="16"/>
  </w:num>
  <w:num w:numId="4">
    <w:abstractNumId w:val="13"/>
  </w:num>
  <w:num w:numId="5">
    <w:abstractNumId w:val="14"/>
  </w:num>
  <w:num w:numId="6">
    <w:abstractNumId w:val="20"/>
  </w:num>
  <w:num w:numId="7">
    <w:abstractNumId w:val="7"/>
  </w:num>
  <w:num w:numId="8">
    <w:abstractNumId w:val="11"/>
  </w:num>
  <w:num w:numId="9">
    <w:abstractNumId w:val="18"/>
  </w:num>
  <w:num w:numId="10">
    <w:abstractNumId w:val="2"/>
  </w:num>
  <w:num w:numId="11">
    <w:abstractNumId w:val="6"/>
  </w:num>
  <w:num w:numId="12">
    <w:abstractNumId w:val="1"/>
  </w:num>
  <w:num w:numId="13">
    <w:abstractNumId w:val="3"/>
  </w:num>
  <w:num w:numId="14">
    <w:abstractNumId w:val="10"/>
  </w:num>
  <w:num w:numId="15">
    <w:abstractNumId w:val="9"/>
  </w:num>
  <w:num w:numId="16">
    <w:abstractNumId w:val="17"/>
  </w:num>
  <w:num w:numId="17">
    <w:abstractNumId w:val="4"/>
  </w:num>
  <w:num w:numId="18">
    <w:abstractNumId w:val="22"/>
  </w:num>
  <w:num w:numId="19">
    <w:abstractNumId w:val="19"/>
  </w:num>
  <w:num w:numId="20">
    <w:abstractNumId w:val="15"/>
  </w:num>
  <w:num w:numId="21">
    <w:abstractNumId w:val="21"/>
  </w:num>
  <w:num w:numId="22">
    <w:abstractNumId w:val="5"/>
  </w:num>
  <w:num w:numId="23">
    <w:abstractNumId w:val="0"/>
  </w:num>
  <w:num w:numId="24">
    <w:abstractNumId w:val="17"/>
  </w:num>
  <w:num w:numId="25">
    <w:abstractNumId w:val="17"/>
  </w:num>
  <w:num w:numId="26">
    <w:abstractNumId w:val="17"/>
  </w:num>
  <w:num w:numId="27">
    <w:abstractNumId w:val="17"/>
  </w:num>
  <w:num w:numId="28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592"/>
    <w:rsid w:val="00020F8E"/>
    <w:rsid w:val="00026592"/>
    <w:rsid w:val="00026963"/>
    <w:rsid w:val="00052382"/>
    <w:rsid w:val="0006568A"/>
    <w:rsid w:val="00071B1F"/>
    <w:rsid w:val="00076F0F"/>
    <w:rsid w:val="00084253"/>
    <w:rsid w:val="000A57E1"/>
    <w:rsid w:val="000D1F49"/>
    <w:rsid w:val="000E0945"/>
    <w:rsid w:val="000F33ED"/>
    <w:rsid w:val="00111EAB"/>
    <w:rsid w:val="001632C0"/>
    <w:rsid w:val="001727CA"/>
    <w:rsid w:val="0018223A"/>
    <w:rsid w:val="001954EB"/>
    <w:rsid w:val="001B0B3A"/>
    <w:rsid w:val="001C171C"/>
    <w:rsid w:val="001C66AD"/>
    <w:rsid w:val="001E7FCD"/>
    <w:rsid w:val="00230D29"/>
    <w:rsid w:val="00237F8E"/>
    <w:rsid w:val="00286431"/>
    <w:rsid w:val="002A4125"/>
    <w:rsid w:val="002C56E6"/>
    <w:rsid w:val="00340031"/>
    <w:rsid w:val="00361E11"/>
    <w:rsid w:val="003819C4"/>
    <w:rsid w:val="0038636F"/>
    <w:rsid w:val="0040090B"/>
    <w:rsid w:val="00410E09"/>
    <w:rsid w:val="00433D57"/>
    <w:rsid w:val="00453C1A"/>
    <w:rsid w:val="0046302A"/>
    <w:rsid w:val="004647C0"/>
    <w:rsid w:val="00474834"/>
    <w:rsid w:val="00487D2D"/>
    <w:rsid w:val="004D5D62"/>
    <w:rsid w:val="00504AA9"/>
    <w:rsid w:val="0051084C"/>
    <w:rsid w:val="005112D0"/>
    <w:rsid w:val="00533D86"/>
    <w:rsid w:val="00551763"/>
    <w:rsid w:val="00555681"/>
    <w:rsid w:val="00577E06"/>
    <w:rsid w:val="005A3BF7"/>
    <w:rsid w:val="005D160E"/>
    <w:rsid w:val="005F2035"/>
    <w:rsid w:val="005F7990"/>
    <w:rsid w:val="00622682"/>
    <w:rsid w:val="00630B7F"/>
    <w:rsid w:val="006356AF"/>
    <w:rsid w:val="0063739C"/>
    <w:rsid w:val="006409D1"/>
    <w:rsid w:val="00657C4F"/>
    <w:rsid w:val="006664E2"/>
    <w:rsid w:val="00676679"/>
    <w:rsid w:val="006B248A"/>
    <w:rsid w:val="00703BBA"/>
    <w:rsid w:val="00743CDA"/>
    <w:rsid w:val="00770F25"/>
    <w:rsid w:val="00780EE1"/>
    <w:rsid w:val="00782FA3"/>
    <w:rsid w:val="007A5594"/>
    <w:rsid w:val="007B0A85"/>
    <w:rsid w:val="007B2624"/>
    <w:rsid w:val="007B2E52"/>
    <w:rsid w:val="007C1677"/>
    <w:rsid w:val="007C6A52"/>
    <w:rsid w:val="008119CC"/>
    <w:rsid w:val="00816D5C"/>
    <w:rsid w:val="0082043E"/>
    <w:rsid w:val="00872D6C"/>
    <w:rsid w:val="00873D7A"/>
    <w:rsid w:val="00894994"/>
    <w:rsid w:val="00897331"/>
    <w:rsid w:val="008E203A"/>
    <w:rsid w:val="0091229C"/>
    <w:rsid w:val="0093700A"/>
    <w:rsid w:val="00940E73"/>
    <w:rsid w:val="00950D39"/>
    <w:rsid w:val="0098597D"/>
    <w:rsid w:val="00991FA9"/>
    <w:rsid w:val="009E5817"/>
    <w:rsid w:val="009F619A"/>
    <w:rsid w:val="009F6DDE"/>
    <w:rsid w:val="00A01390"/>
    <w:rsid w:val="00A370A8"/>
    <w:rsid w:val="00A37F18"/>
    <w:rsid w:val="00A46B22"/>
    <w:rsid w:val="00A62630"/>
    <w:rsid w:val="00A73847"/>
    <w:rsid w:val="00A850FD"/>
    <w:rsid w:val="00A90467"/>
    <w:rsid w:val="00AB352D"/>
    <w:rsid w:val="00AC614B"/>
    <w:rsid w:val="00AE21DC"/>
    <w:rsid w:val="00AE3D88"/>
    <w:rsid w:val="00AF0F0E"/>
    <w:rsid w:val="00AF7591"/>
    <w:rsid w:val="00B27589"/>
    <w:rsid w:val="00B87884"/>
    <w:rsid w:val="00BA5108"/>
    <w:rsid w:val="00BD0923"/>
    <w:rsid w:val="00BD4753"/>
    <w:rsid w:val="00BD5CB1"/>
    <w:rsid w:val="00BE62EE"/>
    <w:rsid w:val="00BE7091"/>
    <w:rsid w:val="00C003BA"/>
    <w:rsid w:val="00C428B2"/>
    <w:rsid w:val="00C46878"/>
    <w:rsid w:val="00C51116"/>
    <w:rsid w:val="00C82682"/>
    <w:rsid w:val="00C847C4"/>
    <w:rsid w:val="00CB4A51"/>
    <w:rsid w:val="00CB5C1C"/>
    <w:rsid w:val="00CD06EB"/>
    <w:rsid w:val="00CD4532"/>
    <w:rsid w:val="00CD47B0"/>
    <w:rsid w:val="00CE6104"/>
    <w:rsid w:val="00CE7918"/>
    <w:rsid w:val="00CF1B89"/>
    <w:rsid w:val="00D025DA"/>
    <w:rsid w:val="00D05040"/>
    <w:rsid w:val="00D05D0B"/>
    <w:rsid w:val="00D16163"/>
    <w:rsid w:val="00D26E51"/>
    <w:rsid w:val="00D50B65"/>
    <w:rsid w:val="00D53EAE"/>
    <w:rsid w:val="00D629E6"/>
    <w:rsid w:val="00D76391"/>
    <w:rsid w:val="00D87B74"/>
    <w:rsid w:val="00DB3FAD"/>
    <w:rsid w:val="00DC5C12"/>
    <w:rsid w:val="00DE6AE4"/>
    <w:rsid w:val="00DF5F06"/>
    <w:rsid w:val="00E046B6"/>
    <w:rsid w:val="00E61C09"/>
    <w:rsid w:val="00E66C3D"/>
    <w:rsid w:val="00EB263C"/>
    <w:rsid w:val="00EB3B58"/>
    <w:rsid w:val="00EC7359"/>
    <w:rsid w:val="00ED3371"/>
    <w:rsid w:val="00EE3054"/>
    <w:rsid w:val="00F00606"/>
    <w:rsid w:val="00F01256"/>
    <w:rsid w:val="00F470AA"/>
    <w:rsid w:val="00FA01D3"/>
    <w:rsid w:val="00FA62AE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816D1D"/>
  <w15:chartTrackingRefBased/>
  <w15:docId w15:val="{9A10647B-8A21-4393-A564-1D7F35D21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iPriority="0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43CDA"/>
    <w:pPr>
      <w:ind w:right="720"/>
    </w:pPr>
  </w:style>
  <w:style w:type="paragraph" w:styleId="Heading1">
    <w:name w:val="heading 1"/>
    <w:basedOn w:val="Normal"/>
    <w:link w:val="Heading1Char"/>
    <w:uiPriority w:val="1"/>
    <w:qFormat/>
    <w:rsid w:val="00743CDA"/>
    <w:pPr>
      <w:tabs>
        <w:tab w:val="left" w:pos="2520"/>
        <w:tab w:val="left" w:pos="3360"/>
      </w:tabs>
      <w:spacing w:before="111" w:after="560"/>
      <w:outlineLvl w:val="0"/>
    </w:pPr>
    <w:rPr>
      <w:rFonts w:asciiTheme="majorHAnsi" w:hAnsiTheme="majorHAnsi"/>
      <w:b/>
      <w:color w:val="A7AAAD" w:themeColor="accent5" w:themeShade="E6"/>
      <w:sz w:val="36"/>
    </w:rPr>
  </w:style>
  <w:style w:type="paragraph" w:styleId="Heading2">
    <w:name w:val="heading 2"/>
    <w:basedOn w:val="Normal"/>
    <w:link w:val="Heading2Char"/>
    <w:uiPriority w:val="1"/>
    <w:qFormat/>
    <w:rsid w:val="00743CDA"/>
    <w:pPr>
      <w:keepNext/>
      <w:tabs>
        <w:tab w:val="left" w:pos="720"/>
        <w:tab w:val="left" w:pos="1199"/>
      </w:tabs>
      <w:spacing w:before="360" w:after="240"/>
      <w:outlineLvl w:val="1"/>
    </w:pPr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743CDA"/>
    <w:pPr>
      <w:keepNext/>
      <w:tabs>
        <w:tab w:val="left" w:pos="900"/>
        <w:tab w:val="left" w:pos="1560"/>
      </w:tabs>
      <w:spacing w:before="360" w:after="240"/>
      <w:outlineLvl w:val="2"/>
    </w:pPr>
    <w:rPr>
      <w:rFonts w:asciiTheme="majorHAnsi" w:hAnsiTheme="majorHAnsi"/>
      <w:b/>
      <w:bCs/>
      <w:color w:val="6487A0" w:themeColor="accent2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743CDA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743CDA"/>
    <w:pPr>
      <w:numPr>
        <w:ilvl w:val="4"/>
      </w:numPr>
      <w:spacing w:before="120"/>
      <w:outlineLvl w:val="4"/>
    </w:pPr>
    <w:rPr>
      <w:color w:val="4BACC6"/>
      <w:sz w:val="25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743CDA"/>
    <w:pPr>
      <w:keepNext/>
      <w:keepLines/>
      <w:numPr>
        <w:ilvl w:val="5"/>
        <w:numId w:val="27"/>
      </w:numPr>
      <w:spacing w:before="40"/>
      <w:outlineLvl w:val="5"/>
    </w:pPr>
    <w:rPr>
      <w:rFonts w:asciiTheme="majorHAnsi" w:eastAsiaTheme="majorEastAsia" w:hAnsiTheme="majorHAnsi" w:cstheme="majorBidi"/>
      <w:color w:val="23353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743CDA"/>
    <w:pPr>
      <w:keepNext/>
      <w:keepLines/>
      <w:numPr>
        <w:ilvl w:val="6"/>
        <w:numId w:val="2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743CDA"/>
    <w:pPr>
      <w:keepNext/>
      <w:keepLines/>
      <w:numPr>
        <w:ilvl w:val="7"/>
        <w:numId w:val="27"/>
      </w:numPr>
      <w:spacing w:before="40"/>
      <w:outlineLvl w:val="7"/>
    </w:pPr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743CDA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43CDA"/>
    <w:rPr>
      <w:rFonts w:asciiTheme="majorHAnsi" w:hAnsiTheme="majorHAnsi"/>
      <w:b/>
      <w:color w:val="A7AAAD" w:themeColor="accent5" w:themeShade="E6"/>
      <w:sz w:val="36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743CDA"/>
    <w:pPr>
      <w:numPr>
        <w:ilvl w:val="6"/>
        <w:numId w:val="28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743CDA"/>
    <w:rPr>
      <w:rFonts w:asciiTheme="majorHAnsi" w:hAnsiTheme="majorHAnsi"/>
      <w:b/>
      <w:bCs/>
      <w:color w:val="A7AAAD" w:themeColor="accent5" w:themeShade="E6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743CDA"/>
    <w:rPr>
      <w:rFonts w:asciiTheme="majorHAnsi" w:hAnsiTheme="majorHAnsi"/>
      <w:b/>
      <w:bCs/>
      <w:color w:val="6487A0" w:themeColor="accent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743CDA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8268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C82682"/>
    <w:pPr>
      <w:tabs>
        <w:tab w:val="center" w:pos="4680"/>
        <w:tab w:val="right" w:pos="9360"/>
      </w:tabs>
    </w:pPr>
    <w:rPr>
      <w:b/>
      <w:noProof/>
      <w:color w:val="476B76" w:themeColor="accent1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1C66AD"/>
    <w:rPr>
      <w:b/>
      <w:noProof/>
      <w:color w:val="476B76" w:themeColor="accent1"/>
      <w:szCs w:val="24"/>
    </w:rPr>
  </w:style>
  <w:style w:type="paragraph" w:styleId="Footer">
    <w:name w:val="footer"/>
    <w:basedOn w:val="Normal"/>
    <w:link w:val="FooterChar"/>
    <w:uiPriority w:val="99"/>
    <w:rsid w:val="00C82682"/>
    <w:pPr>
      <w:tabs>
        <w:tab w:val="center" w:pos="4680"/>
        <w:tab w:val="right" w:pos="9810"/>
      </w:tabs>
      <w:spacing w:after="0"/>
      <w:ind w:right="0"/>
    </w:pPr>
    <w:rPr>
      <w:color w:val="7F7F7F" w:themeColor="text1" w:themeTint="80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82682"/>
    <w:rPr>
      <w:rFonts w:asciiTheme="minorHAnsi" w:hAnsiTheme="minorHAnsi"/>
      <w:color w:val="7F7F7F" w:themeColor="text1" w:themeTint="80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unhideWhenUsed/>
    <w:rsid w:val="000D1F49"/>
    <w:rPr>
      <w:color w:val="0070C0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semiHidden/>
    <w:qFormat/>
    <w:rsid w:val="00743CDA"/>
    <w:pPr>
      <w:widowControl w:val="0"/>
      <w:autoSpaceDE w:val="0"/>
      <w:autoSpaceDN w:val="0"/>
    </w:pPr>
    <w:rPr>
      <w:rFonts w:eastAsia="Calibri" w:cs="Calibri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743CD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43CD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CDA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743CDA"/>
    <w:rPr>
      <w:rFonts w:asciiTheme="majorHAnsi" w:hAnsiTheme="majorHAnsi"/>
      <w:b/>
      <w:bCs/>
      <w:color w:val="4BACC6"/>
      <w:sz w:val="25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CDA"/>
    <w:rPr>
      <w:rFonts w:asciiTheme="majorHAnsi" w:eastAsiaTheme="majorEastAsia" w:hAnsiTheme="majorHAnsi" w:cstheme="majorBidi"/>
      <w:color w:val="23353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CDA"/>
    <w:rPr>
      <w:rFonts w:asciiTheme="majorHAnsi" w:eastAsiaTheme="majorEastAsia" w:hAnsiTheme="majorHAnsi" w:cstheme="majorBidi"/>
      <w:i/>
      <w:iCs/>
      <w:color w:val="23353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CDA"/>
    <w:rPr>
      <w:rFonts w:asciiTheme="majorHAnsi" w:eastAsiaTheme="majorEastAsia" w:hAnsiTheme="majorHAnsi" w:cstheme="majorBidi"/>
      <w:color w:val="5B8096" w:themeColor="accent3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CDA"/>
    <w:rPr>
      <w:rFonts w:asciiTheme="majorHAnsi" w:eastAsiaTheme="majorEastAsia" w:hAnsiTheme="majorHAnsi" w:cstheme="majorBidi"/>
      <w:i/>
      <w:iCs/>
      <w:color w:val="5B8096" w:themeColor="accent3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85402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743CDA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customStyle="1" w:styleId="Name">
    <w:name w:val="Name"/>
    <w:basedOn w:val="Normal"/>
    <w:uiPriority w:val="1"/>
    <w:qFormat/>
    <w:rsid w:val="00743CDA"/>
    <w:pPr>
      <w:spacing w:after="0" w:line="240" w:lineRule="auto"/>
    </w:pPr>
    <w:rPr>
      <w:b/>
      <w:color w:val="476B76" w:themeColor="accent1"/>
      <w:sz w:val="42"/>
    </w:rPr>
  </w:style>
  <w:style w:type="paragraph" w:customStyle="1" w:styleId="Address">
    <w:name w:val="Address"/>
    <w:basedOn w:val="Normal"/>
    <w:uiPriority w:val="1"/>
    <w:qFormat/>
    <w:rsid w:val="00743CDA"/>
    <w:pPr>
      <w:spacing w:after="0"/>
    </w:pPr>
  </w:style>
  <w:style w:type="paragraph" w:styleId="Date">
    <w:name w:val="Date"/>
    <w:basedOn w:val="Normal"/>
    <w:next w:val="Normal"/>
    <w:link w:val="DateChar"/>
    <w:uiPriority w:val="99"/>
    <w:rsid w:val="00EB263C"/>
    <w:pPr>
      <w:spacing w:before="600"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743CDA"/>
    <w:pPr>
      <w:spacing w:line="240" w:lineRule="auto"/>
    </w:pPr>
    <w:rPr>
      <w:i/>
      <w:iCs/>
      <w:color w:val="32416E" w:themeColor="text2"/>
      <w:szCs w:val="18"/>
    </w:rPr>
  </w:style>
  <w:style w:type="character" w:customStyle="1" w:styleId="DateChar">
    <w:name w:val="Date Char"/>
    <w:basedOn w:val="DefaultParagraphFont"/>
    <w:link w:val="Date"/>
    <w:uiPriority w:val="99"/>
    <w:rsid w:val="00EB263C"/>
  </w:style>
  <w:style w:type="paragraph" w:styleId="Salutation">
    <w:name w:val="Salutation"/>
    <w:basedOn w:val="Normal"/>
    <w:next w:val="Normal"/>
    <w:link w:val="SalutationChar"/>
    <w:uiPriority w:val="99"/>
    <w:rsid w:val="001C66AD"/>
    <w:pPr>
      <w:spacing w:before="480" w:after="480"/>
    </w:pPr>
    <w:rPr>
      <w:color w:val="5B8096" w:themeColor="accent3"/>
      <w:sz w:val="36"/>
    </w:rPr>
  </w:style>
  <w:style w:type="character" w:customStyle="1" w:styleId="SalutationChar">
    <w:name w:val="Salutation Char"/>
    <w:basedOn w:val="DefaultParagraphFont"/>
    <w:link w:val="Salutation"/>
    <w:uiPriority w:val="99"/>
    <w:rsid w:val="001C66AD"/>
    <w:rPr>
      <w:color w:val="5B8096" w:themeColor="accent3"/>
      <w:sz w:val="36"/>
    </w:rPr>
  </w:style>
  <w:style w:type="paragraph" w:styleId="Signature">
    <w:name w:val="Signature"/>
    <w:basedOn w:val="Normal"/>
    <w:link w:val="SignatureChar"/>
    <w:uiPriority w:val="99"/>
    <w:rsid w:val="00EB263C"/>
  </w:style>
  <w:style w:type="character" w:customStyle="1" w:styleId="SignatureChar">
    <w:name w:val="Signature Char"/>
    <w:basedOn w:val="DefaultParagraphFont"/>
    <w:link w:val="Signature"/>
    <w:uiPriority w:val="99"/>
    <w:rsid w:val="00EB263C"/>
  </w:style>
  <w:style w:type="character" w:styleId="PlaceholderText">
    <w:name w:val="Placeholder Text"/>
    <w:basedOn w:val="DefaultParagraphFont"/>
    <w:uiPriority w:val="99"/>
    <w:semiHidden/>
    <w:rsid w:val="00EB263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2D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D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6" Type="http://schemas.openxmlformats.org/officeDocument/2006/relationships/image" Target="media/image7.sv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microsoft.com/office/2007/relationships/hdphoto" Target="media/hdphoto2.wdp"/><Relationship Id="rId1" Type="http://schemas.openxmlformats.org/officeDocument/2006/relationships/image" Target="media/image2.png"/><Relationship Id="rId4" Type="http://schemas.microsoft.com/office/2007/relationships/hdphoto" Target="media/hdphoto3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li\AppData\Roaming\Microsoft\Templates\Arrow%20letterhead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75BAE63F0114EA8B413BD98B476B8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DA9A8-7C6A-4767-9403-4A70D53916F5}"/>
      </w:docPartPr>
      <w:docPartBody>
        <w:p w:rsidR="008F4E28" w:rsidRDefault="003A3EE7">
          <w:pPr>
            <w:pStyle w:val="275BAE63F0114EA8B413BD98B476B899"/>
          </w:pPr>
          <w:r w:rsidRPr="001C66AD">
            <w:t>[</w:t>
          </w:r>
          <w:r w:rsidRPr="001C66AD">
            <w:rPr>
              <w:rStyle w:val="PlaceholderText"/>
            </w:rPr>
            <w:t>Date]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EE7"/>
    <w:rsid w:val="00062F3F"/>
    <w:rsid w:val="003A3EE7"/>
    <w:rsid w:val="00475286"/>
    <w:rsid w:val="005F20E7"/>
    <w:rsid w:val="00736E37"/>
    <w:rsid w:val="008F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75BAE63F0114EA8B413BD98B476B899">
    <w:name w:val="275BAE63F0114EA8B413BD98B476B899"/>
  </w:style>
  <w:style w:type="paragraph" w:customStyle="1" w:styleId="93E027B66A344FEE97F3053E62AFF057">
    <w:name w:val="93E027B66A344FEE97F3053E62AFF057"/>
  </w:style>
  <w:style w:type="paragraph" w:customStyle="1" w:styleId="A2C38F06185647B289D38B830C9DD4B7">
    <w:name w:val="A2C38F06185647B289D38B830C9DD4B7"/>
  </w:style>
  <w:style w:type="paragraph" w:customStyle="1" w:styleId="7F713D780A1F4431B6CA2650225F2EBD">
    <w:name w:val="7F713D780A1F4431B6CA2650225F2EBD"/>
  </w:style>
  <w:style w:type="paragraph" w:customStyle="1" w:styleId="8D717404EF0B44C18992046E1001D562">
    <w:name w:val="8D717404EF0B44C18992046E1001D562"/>
  </w:style>
  <w:style w:type="paragraph" w:customStyle="1" w:styleId="49120E0FBA1B4A41BC5933926CDCEA22">
    <w:name w:val="49120E0FBA1B4A41BC5933926CDCEA22"/>
  </w:style>
  <w:style w:type="paragraph" w:customStyle="1" w:styleId="26FD305BC8DE4BC79A5F826CCD6F0BD4">
    <w:name w:val="26FD305BC8DE4BC79A5F826CCD6F0BD4"/>
  </w:style>
  <w:style w:type="paragraph" w:customStyle="1" w:styleId="7EDEA7F712D247EF8B57161EE31B11DA">
    <w:name w:val="7EDEA7F712D247EF8B57161EE31B11DA"/>
  </w:style>
  <w:style w:type="paragraph" w:customStyle="1" w:styleId="5F95103A6A0E4F09B136595B774B205B">
    <w:name w:val="5F95103A6A0E4F09B136595B774B20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LH01B">
      <a:dk1>
        <a:sysClr val="windowText" lastClr="000000"/>
      </a:dk1>
      <a:lt1>
        <a:sysClr val="window" lastClr="FFFFFF"/>
      </a:lt1>
      <a:dk2>
        <a:srgbClr val="32416E"/>
      </a:dk2>
      <a:lt2>
        <a:srgbClr val="E7E6E6"/>
      </a:lt2>
      <a:accent1>
        <a:srgbClr val="476B76"/>
      </a:accent1>
      <a:accent2>
        <a:srgbClr val="6487A0"/>
      </a:accent2>
      <a:accent3>
        <a:srgbClr val="5B8096"/>
      </a:accent3>
      <a:accent4>
        <a:srgbClr val="7B97B7"/>
      </a:accent4>
      <a:accent5>
        <a:srgbClr val="BBBDBF"/>
      </a:accent5>
      <a:accent6>
        <a:srgbClr val="85A0C3"/>
      </a:accent6>
      <a:hlink>
        <a:srgbClr val="0070C0"/>
      </a:hlink>
      <a:folHlink>
        <a:srgbClr val="85402C"/>
      </a:folHlink>
    </a:clrScheme>
    <a:fontScheme name="LH01A">
      <a:majorFont>
        <a:latin typeface="Candara"/>
        <a:ea typeface=""/>
        <a:cs typeface=""/>
      </a:majorFont>
      <a:minorFont>
        <a:latin typeface="Candar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7" ma:contentTypeDescription="Create a new document." ma:contentTypeScope="" ma:versionID="71aff31462b4074963b8c698d1c1c68f">
  <xsd:schema xmlns:xsd="http://www.w3.org/2001/XMLSchema" xmlns:xs="http://www.w3.org/2001/XMLSchema" xmlns:p="http://schemas.microsoft.com/office/2006/metadata/properties" xmlns:ns2="6dc4bcd6-49db-4c07-9060-8acfc67cef9f" xmlns:ns3="fb0879af-3eba-417a-a55a-ffe6dcd6ca77" targetNamespace="http://schemas.microsoft.com/office/2006/metadata/properties" ma:root="true" ma:fieldsID="e3831fb232ece3fdb834cba9867a0e69" ns2:_="" ns3:_=""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96778C-ED38-4B63-8E2C-78517C4F6A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8418157-EE4F-42D6-8BCE-881ED42E83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1729DD8-F2F4-4CEA-83CD-A30D21670A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3F90E4-A7D6-4511-AB1E-03288CB46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Arrow letterhead</Template>
  <TotalTime>137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uli</dc:creator>
  <cp:keywords/>
  <dc:description/>
  <cp:lastModifiedBy>uli</cp:lastModifiedBy>
  <cp:revision>5</cp:revision>
  <cp:lastPrinted>2019-01-13T06:16:00Z</cp:lastPrinted>
  <dcterms:created xsi:type="dcterms:W3CDTF">2019-01-12T09:05:00Z</dcterms:created>
  <dcterms:modified xsi:type="dcterms:W3CDTF">2019-01-14T09:25:00Z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